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0A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8D190A" w:rsidRPr="00AB6777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детский сад №10</w:t>
      </w:r>
    </w:p>
    <w:p w:rsidR="008D190A" w:rsidRDefault="008D190A" w:rsidP="0003280D">
      <w:pPr>
        <w:spacing w:after="375" w:line="480" w:lineRule="atLeast"/>
        <w:textAlignment w:val="baseline"/>
        <w:outlineLvl w:val="0"/>
        <w:rPr>
          <w:rFonts w:ascii="Verdana" w:hAnsi="Verdana"/>
          <w:color w:val="496080"/>
          <w:kern w:val="36"/>
          <w:sz w:val="42"/>
          <w:szCs w:val="42"/>
        </w:rPr>
      </w:pPr>
    </w:p>
    <w:p w:rsidR="008D190A" w:rsidRDefault="008D190A" w:rsidP="0003280D">
      <w:pPr>
        <w:spacing w:after="375" w:line="480" w:lineRule="atLeast"/>
        <w:textAlignment w:val="baseline"/>
        <w:outlineLvl w:val="0"/>
        <w:rPr>
          <w:rFonts w:ascii="Verdana" w:hAnsi="Verdana"/>
          <w:color w:val="496080"/>
          <w:kern w:val="36"/>
          <w:sz w:val="42"/>
          <w:szCs w:val="42"/>
        </w:rPr>
      </w:pPr>
    </w:p>
    <w:p w:rsidR="008D190A" w:rsidRPr="00AB6777" w:rsidRDefault="008D190A" w:rsidP="00AB6777">
      <w:pPr>
        <w:spacing w:after="375" w:line="480" w:lineRule="atLeast"/>
        <w:jc w:val="center"/>
        <w:textAlignment w:val="baseline"/>
        <w:outlineLvl w:val="0"/>
        <w:rPr>
          <w:rFonts w:ascii="Times New Roman" w:hAnsi="Times New Roman"/>
          <w:color w:val="496080"/>
          <w:kern w:val="36"/>
          <w:sz w:val="42"/>
          <w:szCs w:val="42"/>
        </w:rPr>
      </w:pPr>
      <w:r w:rsidRPr="00C60391">
        <w:rPr>
          <w:rFonts w:ascii="Times New Roman" w:hAnsi="Times New Roman"/>
          <w:color w:val="496080"/>
          <w:kern w:val="36"/>
          <w:sz w:val="42"/>
          <w:szCs w:val="4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7.25pt;height:127.5pt" fillcolor="yellow" stroked="f">
            <v:fill r:id="rId5" o:title="" color2="#f93" angle="-135" focusposition=".5,.5" focussize="" focus="100%" type="gradientRadial">
              <o:fill v:ext="view" type="gradientCenter"/>
            </v:fill>
            <v:stroke r:id="rId5" o:title=""/>
            <v:shadow on="t" color="silver" opacity="52429f"/>
            <v:textpath style="font-family:&quot;Impact&quot;;v-text-kern:t" trim="t" fitpath="t" string="Конспект &#10;&quot;Для чего на  Земле растения&quot;"/>
          </v:shape>
        </w:pict>
      </w:r>
    </w:p>
    <w:p w:rsidR="008D190A" w:rsidRDefault="008D190A" w:rsidP="00AB6777">
      <w:pPr>
        <w:spacing w:after="375" w:line="480" w:lineRule="atLeast"/>
        <w:jc w:val="center"/>
        <w:textAlignment w:val="baseline"/>
        <w:outlineLvl w:val="0"/>
        <w:rPr>
          <w:rFonts w:ascii="Times New Roman" w:hAnsi="Times New Roman"/>
          <w:kern w:val="36"/>
          <w:sz w:val="40"/>
          <w:szCs w:val="40"/>
        </w:rPr>
      </w:pPr>
    </w:p>
    <w:p w:rsidR="008D190A" w:rsidRDefault="008D190A" w:rsidP="00AB6777">
      <w:pPr>
        <w:spacing w:after="375" w:line="480" w:lineRule="atLeast"/>
        <w:textAlignment w:val="baseline"/>
        <w:outlineLvl w:val="0"/>
        <w:rPr>
          <w:rFonts w:ascii="Times New Roman" w:hAnsi="Times New Roman"/>
          <w:kern w:val="36"/>
          <w:sz w:val="40"/>
          <w:szCs w:val="40"/>
        </w:rPr>
      </w:pPr>
    </w:p>
    <w:p w:rsidR="008D190A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Составила и провела:</w:t>
      </w:r>
    </w:p>
    <w:p w:rsidR="008D190A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Воспитатель 1 кв. категории</w:t>
      </w:r>
    </w:p>
    <w:p w:rsidR="008D190A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Воробьёва Е. А.</w:t>
      </w:r>
    </w:p>
    <w:p w:rsidR="008D190A" w:rsidRDefault="008D190A" w:rsidP="00AB6777">
      <w:pPr>
        <w:spacing w:after="0" w:line="480" w:lineRule="atLeast"/>
        <w:jc w:val="right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</w:p>
    <w:p w:rsidR="008D190A" w:rsidRDefault="008D190A" w:rsidP="00AB6777">
      <w:pPr>
        <w:spacing w:after="0" w:line="480" w:lineRule="atLeast"/>
        <w:jc w:val="right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</w:p>
    <w:p w:rsidR="008D190A" w:rsidRDefault="008D190A" w:rsidP="0015056F">
      <w:pPr>
        <w:spacing w:after="0" w:line="480" w:lineRule="atLeast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</w:p>
    <w:p w:rsidR="008D190A" w:rsidRPr="00AB6777" w:rsidRDefault="008D190A" w:rsidP="00AB6777">
      <w:pPr>
        <w:spacing w:after="0" w:line="480" w:lineRule="atLeast"/>
        <w:jc w:val="center"/>
        <w:textAlignment w:val="baseline"/>
        <w:outlineLvl w:val="0"/>
        <w:rPr>
          <w:rFonts w:ascii="Times New Roman" w:hAnsi="Times New Roman"/>
          <w:kern w:val="36"/>
          <w:sz w:val="24"/>
          <w:szCs w:val="24"/>
        </w:rPr>
      </w:pP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kern w:val="36"/>
            <w:sz w:val="24"/>
            <w:szCs w:val="24"/>
          </w:rPr>
          <w:t>2016 г</w:t>
        </w:r>
      </w:smartTag>
    </w:p>
    <w:p w:rsidR="008D190A" w:rsidRPr="003D5D7E" w:rsidRDefault="008D190A" w:rsidP="000B0985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40"/>
          <w:szCs w:val="40"/>
        </w:rPr>
      </w:pPr>
      <w:r>
        <w:rPr>
          <w:rFonts w:ascii="Times New Roman" w:hAnsi="Times New Roman"/>
          <w:kern w:val="36"/>
          <w:sz w:val="40"/>
          <w:szCs w:val="40"/>
        </w:rPr>
        <w:t>Конспект</w:t>
      </w:r>
      <w:r w:rsidRPr="003D5D7E">
        <w:rPr>
          <w:rFonts w:ascii="Times New Roman" w:hAnsi="Times New Roman"/>
          <w:kern w:val="36"/>
          <w:sz w:val="40"/>
          <w:szCs w:val="40"/>
        </w:rPr>
        <w:t xml:space="preserve"> старшей группы</w:t>
      </w:r>
    </w:p>
    <w:p w:rsidR="008D190A" w:rsidRPr="003D5D7E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40"/>
          <w:szCs w:val="40"/>
        </w:rPr>
      </w:pPr>
      <w:r w:rsidRPr="003D5D7E">
        <w:rPr>
          <w:rFonts w:ascii="Times New Roman" w:hAnsi="Times New Roman"/>
          <w:kern w:val="36"/>
          <w:sz w:val="40"/>
          <w:szCs w:val="40"/>
        </w:rPr>
        <w:t xml:space="preserve">«Для чего на Земле растения» 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Тема « Для чего на Земле растения»       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Форма: подгрупповая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Дата проведения 15. 09. 2016.</w:t>
      </w:r>
    </w:p>
    <w:p w:rsidR="008D190A" w:rsidRPr="003D5D7E" w:rsidRDefault="008D190A" w:rsidP="003D5D7E">
      <w:pPr>
        <w:spacing w:after="0" w:line="345" w:lineRule="atLeast"/>
        <w:textAlignment w:val="baseline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Цель: дать представление о значении растений; показать зависимость всего живого от состояния растительного покрова; воспиты</w:t>
      </w:r>
      <w:r w:rsidRPr="003D5D7E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softHyphen/>
        <w:t>вать интерес к растениям, учить понимать происходящие в природе процессы.</w:t>
      </w:r>
    </w:p>
    <w:p w:rsidR="008D190A" w:rsidRPr="003D5D7E" w:rsidRDefault="008D190A" w:rsidP="003D5D7E">
      <w:pPr>
        <w:spacing w:after="0" w:line="345" w:lineRule="atLeast"/>
        <w:textAlignment w:val="baseline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Ход занятия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Обучающие: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1.Расширять представления детей о планете Земля. Расширять знания детей об окружающей нас природе. 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« 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3.Формировать понятие о том, что в природе все взаимосвязано, что человек не должен нарушать эту взаимосвязь, чтобы не навредить животному и растительному миру. «Социально-коммуникативное развитие»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 xml:space="preserve">4.Формировать представление о том, что человек - часть природы и что он должен беречь, охранять и защищать ее. 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« 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5.Систематизировать знания детей о способах защиты окружающей среды</w:t>
      </w:r>
      <w:r w:rsidRPr="003D5D7E">
        <w:rPr>
          <w:rFonts w:ascii="Arial" w:hAnsi="Arial" w:cs="Arial"/>
          <w:sz w:val="28"/>
          <w:szCs w:val="28"/>
        </w:rPr>
        <w:t xml:space="preserve"> </w:t>
      </w:r>
      <w:r w:rsidRPr="003D5D7E">
        <w:rPr>
          <w:rFonts w:ascii="Times New Roman" w:hAnsi="Times New Roman"/>
          <w:sz w:val="28"/>
          <w:szCs w:val="28"/>
        </w:rPr>
        <w:t>« Познавательное развитие» 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6.Закрепить знания детей о деревьях, растущих в данной местности, уметь классифицировать их, находить внешнее сходство и различие; « Познавательное развитие».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 xml:space="preserve">7. Совершенствовать навыки счета в пределах 10. Формировать умение различать вопросы« Сколько», « Какой», 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« Который» и правильно отвечать на них.</w:t>
      </w:r>
      <w:r w:rsidRPr="003D5D7E">
        <w:rPr>
          <w:rFonts w:ascii="Arial" w:hAnsi="Arial" w:cs="Arial"/>
          <w:sz w:val="28"/>
          <w:szCs w:val="28"/>
        </w:rPr>
        <w:t xml:space="preserve"> </w:t>
      </w:r>
      <w:r w:rsidRPr="003D5D7E">
        <w:rPr>
          <w:rFonts w:ascii="Times New Roman" w:hAnsi="Times New Roman"/>
          <w:sz w:val="28"/>
          <w:szCs w:val="28"/>
        </w:rPr>
        <w:t> « Познавательное развитие».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8.Формировать умение образовывать имена прилагательные от имен существительных. («Речевое развитие»)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9.Формировать умение делить двусложные и трехсложные слова на части. развивать умение слышать и слушать произносимые слова. («Речевое развитие»)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10.Совершенствовать музыкальную память через узнавание мелодий по отдельным фрагментам произведений (вступление). « Художественно- эстетическое развитие»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11.Формировать желание взаимодействовать со сверстниками при создании коллективных аппликаций. Закреплять навыки аккуратного наклеивания. « Художественно- эстетическое развитие»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12. Совершенствовать умение детей проводить несложные опыты, логически мыслить, делать выводы. 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« 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Развивающие;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1.Развивать умение устанавливать причинно-следственные связи, существующие в природе, делать логические умозаключения. « 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2.Развивать наблюдательность, формировать потребность делиться своими впечатлениями.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3.Продолжать развивать умение отвечать на поставленные вопросы, делать выводы;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развивать связную речь, умение отвечать на вопрос полным предложением. («Речевое развитие»)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4.Развивать познавательный интерес к окружающей среде. « 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5. Развивать творческое воображение, фантазию детей.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Воспитательные: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1. Воспитывать бережное отношение и любовь к окружающей среде, понимание ее значения в жизни человека.  желание заботиться о ней. «Познавательное развитие»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2. Формировать основы экологической культуры и безопасного поведения в природе. «Социально-коммуникативное развитие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Методы и приемы</w:t>
      </w:r>
      <w:r w:rsidRPr="003D5D7E">
        <w:rPr>
          <w:rFonts w:ascii="Times New Roman" w:hAnsi="Times New Roman"/>
          <w:b/>
          <w:bCs/>
          <w:sz w:val="28"/>
          <w:szCs w:val="28"/>
        </w:rPr>
        <w:t>:</w:t>
      </w:r>
      <w:r w:rsidRPr="003D5D7E">
        <w:rPr>
          <w:rFonts w:ascii="Times New Roman" w:hAnsi="Times New Roman"/>
          <w:sz w:val="28"/>
          <w:szCs w:val="28"/>
        </w:rPr>
        <w:t>       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- практические</w:t>
      </w:r>
      <w:r w:rsidRPr="003D5D7E">
        <w:rPr>
          <w:rFonts w:ascii="Times New Roman" w:hAnsi="Times New Roman"/>
          <w:sz w:val="28"/>
          <w:szCs w:val="28"/>
        </w:rPr>
        <w:t>: создание игровой ситуации, опыты, д/ и, аппликация, показ способов действия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 - наглядные:</w:t>
      </w:r>
      <w:r w:rsidRPr="003D5D7E">
        <w:rPr>
          <w:rFonts w:ascii="Times New Roman" w:hAnsi="Times New Roman"/>
          <w:sz w:val="28"/>
          <w:szCs w:val="28"/>
        </w:rPr>
        <w:t> рассматривание иллюстраций, прослушивание аудиозаписи, демонстрация наглядных пособий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- словесные:</w:t>
      </w:r>
      <w:r w:rsidRPr="003D5D7E">
        <w:rPr>
          <w:rFonts w:ascii="Times New Roman" w:hAnsi="Times New Roman"/>
          <w:sz w:val="28"/>
          <w:szCs w:val="28"/>
        </w:rPr>
        <w:t> вопросы к детям</w:t>
      </w:r>
      <w:r w:rsidRPr="003D5D7E">
        <w:rPr>
          <w:rFonts w:ascii="Times New Roman" w:hAnsi="Times New Roman"/>
          <w:i/>
          <w:iCs/>
          <w:sz w:val="28"/>
          <w:szCs w:val="28"/>
        </w:rPr>
        <w:t>, </w:t>
      </w:r>
      <w:r w:rsidRPr="003D5D7E">
        <w:rPr>
          <w:rFonts w:ascii="Times New Roman" w:hAnsi="Times New Roman"/>
          <w:sz w:val="28"/>
          <w:szCs w:val="28"/>
        </w:rPr>
        <w:t>рассказы детей, пояснение, рассказывание детьми, использования загадки, рефлексия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Материалы и оборудование: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Глобус, письмо, картинки с изображением деревьев леса</w:t>
      </w:r>
      <w:r w:rsidRPr="003D5D7E">
        <w:rPr>
          <w:rFonts w:ascii="Arial" w:hAnsi="Arial" w:cs="Arial"/>
          <w:sz w:val="28"/>
          <w:szCs w:val="28"/>
        </w:rPr>
        <w:t xml:space="preserve"> </w:t>
      </w:r>
      <w:r w:rsidRPr="003D5D7E">
        <w:rPr>
          <w:rFonts w:ascii="Times New Roman" w:hAnsi="Times New Roman"/>
          <w:sz w:val="28"/>
          <w:szCs w:val="28"/>
        </w:rPr>
        <w:t>( береза, осина, липа, дуб, клен, ель, сосна, рябина, ольха), для опытов: стаканчики с водой, трубочки, целлофановый пакет; картинки: волк, заяц, пчела, цветок, дерево, вода , птица, морковь, солнце); клей карандаш, салфетки, клеенки, изображения природных явлений.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</w:p>
    <w:p w:rsidR="008D190A" w:rsidRPr="003D5D7E" w:rsidRDefault="008D190A" w:rsidP="000B0985">
      <w:pPr>
        <w:shd w:val="clear" w:color="auto" w:fill="FFFFFF"/>
        <w:spacing w:after="0"/>
        <w:rPr>
          <w:rFonts w:ascii="Arial" w:hAnsi="Arial" w:cs="Arial"/>
          <w:sz w:val="28"/>
          <w:szCs w:val="28"/>
        </w:rPr>
      </w:pPr>
    </w:p>
    <w:p w:rsidR="008D190A" w:rsidRPr="003D5D7E" w:rsidRDefault="008D190A" w:rsidP="003D5D7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0"/>
      <w:bookmarkStart w:id="1" w:name="afaa7e156d5fb709ff3eb1717fac5fd2ef0356e3"/>
      <w:bookmarkEnd w:id="0"/>
      <w:bookmarkEnd w:id="1"/>
      <w:r w:rsidRPr="003D5D7E">
        <w:rPr>
          <w:rFonts w:ascii="Times New Roman" w:hAnsi="Times New Roman"/>
          <w:b/>
          <w:bCs/>
          <w:sz w:val="28"/>
          <w:szCs w:val="28"/>
        </w:rPr>
        <w:t>Ход образовательной деятельности.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 </w:t>
      </w:r>
      <w:r w:rsidRPr="003D5D7E">
        <w:rPr>
          <w:rFonts w:ascii="Times New Roman" w:hAnsi="Times New Roman"/>
          <w:sz w:val="28"/>
          <w:szCs w:val="28"/>
        </w:rPr>
        <w:t>Ребята, когда вы шли в детский сад, вы, наверное, заметили какое сегодня утро. Воздух прозрачный, светлый и чистый. Солнце нежное и теплое. Небо высокое и лазурное. Какое настроение у вас в это чудесное утро?</w:t>
      </w:r>
    </w:p>
    <w:p w:rsidR="008D190A" w:rsidRPr="003D5D7E" w:rsidRDefault="008D190A" w:rsidP="000B0985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 </w:t>
      </w:r>
      <w:r w:rsidRPr="003D5D7E">
        <w:rPr>
          <w:rFonts w:ascii="Times New Roman" w:hAnsi="Times New Roman"/>
          <w:sz w:val="28"/>
          <w:szCs w:val="28"/>
        </w:rPr>
        <w:t> Хорошее , веселое и радостное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Да, сегодня солнечный и радостный день.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Доброе утро, всем, кто проснулся.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Доброе утро, кто улыбнулся.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Глазки откройте, на нас посмотрите,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Мы вас всех любим, и вы нас любите.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Доброе утро, Солнце!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Доброе утро, Небо!</w:t>
      </w:r>
    </w:p>
    <w:p w:rsidR="008D190A" w:rsidRPr="003D5D7E" w:rsidRDefault="008D190A" w:rsidP="000B0985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Доброе утро, Земля!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3D5D7E">
        <w:rPr>
          <w:rFonts w:ascii="Times New Roman" w:hAnsi="Times New Roman"/>
          <w:bCs/>
          <w:i/>
          <w:sz w:val="28"/>
          <w:szCs w:val="28"/>
        </w:rPr>
        <w:t>  Стук в дверь Воспитатель  вносит глобус с прикрепленным письмом</w:t>
      </w:r>
    </w:p>
    <w:p w:rsidR="008D190A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3D5D7E">
        <w:rPr>
          <w:rFonts w:ascii="Times New Roman" w:hAnsi="Times New Roman"/>
          <w:bCs/>
          <w:i/>
          <w:sz w:val="28"/>
          <w:szCs w:val="28"/>
        </w:rPr>
        <w:t> «Внимание! Жители планеты Земля вызывают службу спасения. Сообщаем: наша планета в опасности: отравлен воздух, вода, вырублены леса, уничтожены цветы, многие животные; мы обращаемся ко всем, кто нас слышит. Помогите нам расскажите о нашей беде всем. Может быть, тогда люди услышат нас. Очень надеемся на помощь! »</w:t>
      </w:r>
    </w:p>
    <w:p w:rsidR="008D190A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581F21">
        <w:rPr>
          <w:rFonts w:ascii="Times New Roman" w:hAnsi="Times New Roman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194.25pt;height:145.5pt;visibility:visible">
            <v:imagedata r:id="rId6" o:title=""/>
          </v:shape>
        </w:pict>
      </w:r>
    </w:p>
    <w:p w:rsidR="008D190A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Вы хотите помочь Земле, спасти её от гибели? Превратить  в зеленый рай, где щебечут птицы, журчит чистая водица.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Да, хотим помочь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Тогда давайте докажем, что  мы действительно являемся  защитниками окружающей среды. Кто знает, кто такие защитники окружающей среды?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Дети:  </w:t>
      </w:r>
      <w:r w:rsidRPr="003D5D7E">
        <w:rPr>
          <w:rFonts w:ascii="Times New Roman" w:hAnsi="Times New Roman"/>
          <w:sz w:val="28"/>
          <w:szCs w:val="28"/>
        </w:rPr>
        <w:t>Это люди, которые стоят на защите нашей природы, охраняют окружающую среду.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 </w:t>
      </w:r>
      <w:r w:rsidRPr="003D5D7E">
        <w:rPr>
          <w:rFonts w:ascii="Times New Roman" w:hAnsi="Times New Roman"/>
          <w:sz w:val="28"/>
          <w:szCs w:val="28"/>
        </w:rPr>
        <w:t>Кто знает, что такое окружающая среда?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</w:t>
      </w:r>
      <w:r w:rsidRPr="003D5D7E">
        <w:rPr>
          <w:rFonts w:ascii="Times New Roman" w:hAnsi="Times New Roman"/>
          <w:b/>
          <w:bCs/>
          <w:sz w:val="28"/>
          <w:szCs w:val="28"/>
        </w:rPr>
        <w:t>:</w:t>
      </w:r>
      <w:r w:rsidRPr="003D5D7E">
        <w:rPr>
          <w:rFonts w:ascii="Times New Roman" w:hAnsi="Times New Roman"/>
          <w:sz w:val="28"/>
          <w:szCs w:val="28"/>
        </w:rPr>
        <w:t> Это всё то, что окружает людей на Земле, вода и горы, небо и земля, растения и города, фабрики и заводы. Это те места, где мы живем, отдыхаем, работаем.</w:t>
      </w:r>
    </w:p>
    <w:p w:rsidR="008D190A" w:rsidRPr="003D5D7E" w:rsidRDefault="008D190A" w:rsidP="00BE47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Чтобы доказать, что мы настоящие защитники окружающей среды, необходимо много знать. Вот сейчас проверим, знаете ли вы всё.</w: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Много на нашей Земле разных чудес: и высокие горы, и глубокие реки, и ледяные моря, и жаркие пустыни. Но, пожалуй, самое большое чудо – это лес. – Но, как же мы попадем в лес, как можно до него добраться?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на автобусе, пешком, на машине.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- проще всего давайте превратимся во что -  ни будь или в кого-нибудь.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Дети соглашаются с радостью.</w: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В облака мы превратимся,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К лесу ближнему помчимся.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Чтоб увидеть с высоты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Деревья, травы и кусты.</w:t>
      </w:r>
    </w:p>
    <w:p w:rsidR="008D190A" w:rsidRPr="003D5D7E" w:rsidRDefault="008D190A" w:rsidP="00BE47B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Волшебный лес приготовил для нас испытание.</w:t>
      </w:r>
      <w:r w:rsidRPr="003D5D7E">
        <w:rPr>
          <w:rFonts w:ascii="Times New Roman" w:hAnsi="Times New Roman"/>
          <w:b/>
          <w:bCs/>
          <w:sz w:val="28"/>
          <w:szCs w:val="28"/>
        </w:rPr>
        <w:t>  </w:t>
      </w:r>
      <w:r w:rsidRPr="003D5D7E">
        <w:rPr>
          <w:rFonts w:ascii="Times New Roman" w:hAnsi="Times New Roman"/>
          <w:sz w:val="28"/>
          <w:szCs w:val="28"/>
        </w:rPr>
        <w:t>Какие деревья вы знаете?</w: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рябина, береза, тополь, осина, клен, ольха</w: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 </w:t>
      </w:r>
      <w:r w:rsidRPr="003D5D7E">
        <w:rPr>
          <w:rFonts w:ascii="Times New Roman" w:hAnsi="Times New Roman"/>
          <w:sz w:val="28"/>
          <w:szCs w:val="28"/>
        </w:rPr>
        <w:t>Как называется лес, в котором растут эти деревья?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лиственный</w:t>
      </w:r>
    </w:p>
    <w:p w:rsidR="008D190A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 Как можно назвать одним словом деревья: ель, пихта, сосна, кедр? И почему?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2" o:spid="_x0000_i1027" type="#_x0000_t75" style="width:195.75pt;height:147.75pt;visibility:visible">
            <v:imagedata r:id="rId7" o:title=""/>
          </v:shape>
        </w:pic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Дети: </w:t>
      </w:r>
      <w:r w:rsidRPr="003D5D7E">
        <w:rPr>
          <w:rFonts w:ascii="Times New Roman" w:hAnsi="Times New Roman"/>
          <w:sz w:val="28"/>
          <w:szCs w:val="28"/>
        </w:rPr>
        <w:t>хвойные, потому, что у них вместо листьев – хвоинки.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Ребята, а ещё какой бывает лес? (смешанный). Какие деревья растут в смешанном лесу? (Лиственные и хвойные). Посмотрите, как весело стало на земле с растениями.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</w:p>
    <w:p w:rsidR="008D190A" w:rsidRPr="003D5D7E" w:rsidRDefault="008D190A" w:rsidP="00BE47BF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Ели – ельник (еловый лес).</w:t>
      </w:r>
    </w:p>
    <w:p w:rsidR="008D190A" w:rsidRPr="003D5D7E" w:rsidRDefault="008D190A" w:rsidP="00BE47BF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Дубы – дубрава (дубовый лес).</w:t>
      </w:r>
    </w:p>
    <w:p w:rsidR="008D190A" w:rsidRPr="003D5D7E" w:rsidRDefault="008D190A" w:rsidP="00BE47BF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Сосны – сосняк (сосновый бор).</w:t>
      </w:r>
    </w:p>
    <w:p w:rsidR="008D190A" w:rsidRPr="003D5D7E" w:rsidRDefault="008D190A" w:rsidP="00BE47BF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Осины – осинник (осиновая роща)</w:t>
      </w:r>
    </w:p>
    <w:p w:rsidR="008D190A" w:rsidRPr="003D5D7E" w:rsidRDefault="008D190A" w:rsidP="00BE47BF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Игра с мячом « Скажи, одним словом»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Я буду бросать мяч, и называть листья и плоды деревьев, а вы мне говорить, как это называется одним словом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березы - березовый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осины - осиновый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клена – кленовый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дуба – дубовый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липы - липовый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ольхи – ольховый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рябины - рябиновый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лист тополя - тополиный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шишка ели - еловая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шишка сосны - сосновая</w:t>
      </w:r>
    </w:p>
    <w:p w:rsidR="008D190A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 xml:space="preserve">Земле нравится, когда в лесу  много цветов мы оказались с вами на цветочной полянке у меня пазлы их надо собрать и мы посмотрим, что получится. Дети составляют из пазл картинку (что нельзя топтать цветы, и рвать ) 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3" o:spid="_x0000_i1028" type="#_x0000_t75" style="width:223.5pt;height:156.75pt;visibility:visible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4" o:spid="_x0000_i1029" type="#_x0000_t75" style="width:207pt;height:156.75pt;visibility:visible">
            <v:imagedata r:id="rId9" o:title=""/>
          </v:shape>
        </w:pic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</w:t>
      </w:r>
      <w:r w:rsidRPr="003D5D7E">
        <w:rPr>
          <w:rFonts w:ascii="Times New Roman" w:hAnsi="Times New Roman"/>
          <w:b/>
          <w:bCs/>
          <w:sz w:val="28"/>
          <w:szCs w:val="28"/>
        </w:rPr>
        <w:t>Воспитатель. </w:t>
      </w:r>
      <w:r w:rsidRPr="003D5D7E">
        <w:rPr>
          <w:rFonts w:ascii="Times New Roman" w:hAnsi="Times New Roman"/>
          <w:sz w:val="28"/>
          <w:szCs w:val="28"/>
        </w:rPr>
        <w:t>Чтобы поддержать наше радостное настроение, давайте послушаем отрывок музыкального произведения.</w:t>
      </w:r>
    </w:p>
    <w:p w:rsidR="008D190A" w:rsidRPr="003D5D7E" w:rsidRDefault="008D190A" w:rsidP="00BE47BF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Как называется произведение, кто его автор?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 xml:space="preserve">Релаксация: </w:t>
      </w:r>
      <w:r w:rsidRPr="003D5D7E">
        <w:rPr>
          <w:rFonts w:ascii="Times New Roman" w:hAnsi="Times New Roman"/>
          <w:sz w:val="28"/>
          <w:szCs w:val="28"/>
        </w:rPr>
        <w:t>Звучит музыка. Дети сидят на корточках в кругу, голову нагнув к коленям и обхватив её руками.</w:t>
      </w:r>
      <w:r w:rsidRPr="003D5D7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3D5D7E">
        <w:rPr>
          <w:rFonts w:ascii="Times New Roman" w:hAnsi="Times New Roman"/>
          <w:sz w:val="28"/>
          <w:szCs w:val="28"/>
        </w:rPr>
        <w:t>Представьте, что вы маленькое семечко, и вы глубоко в земле. А сейчас вы начнете расти, медленно, но уверенно. Раз — мы поднимаемся, два — мы раскрываемся, три - наши листики тянутся к ласковому солнышку. Наши бутончики распускаются. Мы красивые цветы. Мы улыбаемся солнышку. И вдруг подул холодный, порывистый ветер. Он волнует цветочное поле, раскачивает: вперед, назад, вправо, влево, но мы крепко держимся за землю. Никакой ветер не сможет погубить красивые цветы. Так добро побеждает зло! Молодцы! Вы были настоящими цветочками.</w:t>
      </w:r>
      <w:r w:rsidRPr="003D5D7E">
        <w:rPr>
          <w:rFonts w:ascii="Times New Roman" w:hAnsi="Times New Roman"/>
          <w:b/>
          <w:bCs/>
          <w:sz w:val="28"/>
          <w:szCs w:val="28"/>
        </w:rPr>
        <w:t> 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Продолжим наше путешествие, здесь много еще интересного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Возьмите картинки и назовите что на ней изображено. 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Слово нужно повторить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И на слоги разделить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Деление слов на слоги</w:t>
      </w:r>
      <w:r w:rsidRPr="003D5D7E">
        <w:rPr>
          <w:rFonts w:ascii="Times New Roman" w:hAnsi="Times New Roman"/>
          <w:sz w:val="28"/>
          <w:szCs w:val="28"/>
        </w:rPr>
        <w:t xml:space="preserve">- </w:t>
      </w: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(береза, тополь, ромашка, дуб, роза, туча, вода, солнце, сорока, ворона</w:t>
      </w:r>
      <w:r w:rsidRPr="003D5D7E">
        <w:rPr>
          <w:rFonts w:ascii="Times New Roman" w:hAnsi="Times New Roman"/>
          <w:sz w:val="28"/>
          <w:szCs w:val="28"/>
        </w:rPr>
        <w:t>)</w:t>
      </w: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3D5D7E">
        <w:rPr>
          <w:rFonts w:ascii="Times New Roman" w:hAnsi="Times New Roman"/>
          <w:b/>
          <w:bCs/>
          <w:sz w:val="28"/>
          <w:szCs w:val="28"/>
        </w:rPr>
        <w:t>Звучит Шум ветра</w:t>
      </w:r>
      <w:r w:rsidRPr="003D5D7E">
        <w:rPr>
          <w:rFonts w:ascii="Times New Roman" w:hAnsi="Times New Roman"/>
          <w:sz w:val="28"/>
          <w:szCs w:val="28"/>
        </w:rPr>
        <w:t>.( аудиозапись)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Что это?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Ветер.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Что такое ветер.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Это движение воздуха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Для чего нужен воздух?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Воздухом дышит наша Земля, как и все люди, живущие на Земле.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Давайте проверим, есть ли воздух на  нашей планете?</w:t>
      </w:r>
    </w:p>
    <w:p w:rsidR="008D190A" w:rsidRPr="003D5D7E" w:rsidRDefault="008D190A" w:rsidP="00BE47BF">
      <w:pPr>
        <w:shd w:val="clear" w:color="auto" w:fill="FFFFFF"/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i/>
          <w:iCs/>
          <w:sz w:val="28"/>
          <w:szCs w:val="28"/>
        </w:rPr>
        <w:t>(воспитатель предлагает детям выполнить опыты, определив существование воздуха)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  <w:u w:val="single"/>
        </w:rPr>
        <w:t>Опыт 1</w:t>
      </w:r>
      <w:r w:rsidRPr="003D5D7E">
        <w:rPr>
          <w:rFonts w:ascii="Times New Roman" w:hAnsi="Times New Roman"/>
          <w:sz w:val="28"/>
          <w:szCs w:val="28"/>
        </w:rPr>
        <w:t>  С полиэтиленовым пакетом</w:t>
      </w:r>
    </w:p>
    <w:p w:rsidR="008D190A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</w:t>
      </w:r>
      <w:r w:rsidRPr="003D5D7E">
        <w:rPr>
          <w:rFonts w:ascii="Times New Roman" w:hAnsi="Times New Roman"/>
          <w:sz w:val="28"/>
          <w:szCs w:val="28"/>
        </w:rPr>
        <w:t>: Возьмите полиэтиленовый пакет. Что в нём? 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</w:t>
      </w: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5" o:spid="_x0000_i1030" type="#_x0000_t75" style="width:244.5pt;height:155.25pt;visibility:visible">
            <v:imagedata r:id="rId10" o:title=""/>
          </v:shape>
        </w:pict>
      </w:r>
      <w:bookmarkStart w:id="2" w:name="_GoBack"/>
      <w:bookmarkEnd w:id="2"/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</w:t>
      </w: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Он пуст.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</w:t>
      </w:r>
      <w:r w:rsidRPr="003D5D7E">
        <w:rPr>
          <w:rFonts w:ascii="Times New Roman" w:hAnsi="Times New Roman"/>
          <w:b/>
          <w:bCs/>
          <w:sz w:val="28"/>
          <w:szCs w:val="28"/>
        </w:rPr>
        <w:t>:</w:t>
      </w:r>
      <w:r w:rsidRPr="003D5D7E">
        <w:rPr>
          <w:rFonts w:ascii="Times New Roman" w:hAnsi="Times New Roman"/>
          <w:sz w:val="28"/>
          <w:szCs w:val="28"/>
        </w:rPr>
        <w:t> Смотрите, какой он тоненький. Теперь вы наберите в пакет воздух и зажмите его.  Каких размеров стал пакет? Что в пакете?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</w:t>
      </w:r>
      <w:r w:rsidRPr="003D5D7E">
        <w:rPr>
          <w:rFonts w:ascii="Times New Roman" w:hAnsi="Times New Roman"/>
          <w:sz w:val="28"/>
          <w:szCs w:val="28"/>
        </w:rPr>
        <w:t>. Пакет полон воздуха, он похож на подушку. Воздух занял всё место в мешке. Теперь разожмите пакет и выпустите из него воздух. Пакет опять стал тоненьким. Почему?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Дети</w:t>
      </w:r>
      <w:r w:rsidRPr="003D5D7E">
        <w:rPr>
          <w:rFonts w:ascii="Times New Roman" w:hAnsi="Times New Roman"/>
          <w:i/>
          <w:iCs/>
          <w:sz w:val="28"/>
          <w:szCs w:val="28"/>
        </w:rPr>
        <w:t>:</w:t>
      </w:r>
      <w:r w:rsidRPr="003D5D7E">
        <w:rPr>
          <w:rFonts w:ascii="Times New Roman" w:hAnsi="Times New Roman"/>
          <w:sz w:val="28"/>
          <w:szCs w:val="28"/>
        </w:rPr>
        <w:t> В нём нет воздуха.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воздух прозрачный, чтобы его увидеть, его надо поймать. И мы смогли это сделать! Мы поймали воздух и заперли его в мешочке, а потом выпустили его.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  <w:u w:val="single"/>
        </w:rPr>
        <w:t>Опыт 1</w:t>
      </w:r>
      <w:r w:rsidRPr="003D5D7E">
        <w:rPr>
          <w:rFonts w:ascii="Times New Roman" w:hAnsi="Times New Roman"/>
          <w:sz w:val="28"/>
          <w:szCs w:val="28"/>
        </w:rPr>
        <w:t> Стакан с водой, трубочка. Подуть в трубочку, опущенную в стакан с водой.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Подуйте в трубочку, опущенную в стакан с водой. Что происходит?</w:t>
      </w:r>
    </w:p>
    <w:p w:rsidR="008D190A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Выходят пузырьки.</w:t>
      </w:r>
    </w:p>
    <w:p w:rsidR="008D190A" w:rsidRPr="003D5D7E" w:rsidRDefault="008D190A" w:rsidP="00BE47B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6" o:spid="_x0000_i1031" type="#_x0000_t75" style="width:249.75pt;height:150.75pt;visibility:visible">
            <v:imagedata r:id="rId11" o:title=""/>
          </v:shape>
        </w:pic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> Вот видите! Вывод: значит, воздух есть внутри нас. Мы дуем в трубочку, и он выходит. Но чтобы подуть ещё, мы сначала вдыхаем новый воздух, а потом выдыхаем через трубочку и получаются пузырьки. Закройте  пальчиками свои носики? Ну как можете вы долго не дышать? Чем мы дышим? Значит наш невидимый друг воздух.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без воздуха нет жизни на земле.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 </w:t>
      </w:r>
      <w:r w:rsidRPr="003D5D7E">
        <w:rPr>
          <w:rFonts w:ascii="Times New Roman" w:hAnsi="Times New Roman"/>
          <w:sz w:val="28"/>
          <w:szCs w:val="28"/>
        </w:rPr>
        <w:t>Да, остался ещё воздух на Земле, но в нем много  микробов. Почему иногда очень тяжело дышать  на Земле, как вы думаете?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Воспитатель: </w:t>
      </w:r>
      <w:r w:rsidRPr="003D5D7E">
        <w:rPr>
          <w:rFonts w:ascii="Times New Roman" w:hAnsi="Times New Roman"/>
          <w:sz w:val="28"/>
          <w:szCs w:val="28"/>
        </w:rPr>
        <w:t>Без чего еще нельзя прожить на Земле?</w:t>
      </w:r>
      <w:r w:rsidRPr="003D5D7E">
        <w:rPr>
          <w:rFonts w:ascii="Times New Roman" w:hAnsi="Times New Roman"/>
          <w:b/>
          <w:bCs/>
          <w:sz w:val="28"/>
          <w:szCs w:val="28"/>
        </w:rPr>
        <w:t> </w:t>
      </w:r>
    </w:p>
    <w:p w:rsidR="008D190A" w:rsidRPr="003D5D7E" w:rsidRDefault="008D190A" w:rsidP="00485E49">
      <w:pPr>
        <w:shd w:val="clear" w:color="auto" w:fill="FFFFFF"/>
        <w:spacing w:after="0"/>
        <w:ind w:left="36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Если руки наши в ваксе,</w:t>
      </w:r>
      <w:r w:rsidRPr="003D5D7E">
        <w:rPr>
          <w:rFonts w:ascii="Times New Roman" w:hAnsi="Times New Roman"/>
          <w:sz w:val="28"/>
          <w:szCs w:val="28"/>
        </w:rPr>
        <w:br/>
        <w:t>Если на нос сели кляксы,</w:t>
      </w:r>
      <w:r w:rsidRPr="003D5D7E">
        <w:rPr>
          <w:rFonts w:ascii="Times New Roman" w:hAnsi="Times New Roman"/>
          <w:sz w:val="28"/>
          <w:szCs w:val="28"/>
        </w:rPr>
        <w:br/>
        <w:t>Кто тогда нам первый друг,</w:t>
      </w:r>
      <w:r w:rsidRPr="003D5D7E">
        <w:rPr>
          <w:rFonts w:ascii="Times New Roman" w:hAnsi="Times New Roman"/>
          <w:sz w:val="28"/>
          <w:szCs w:val="28"/>
        </w:rPr>
        <w:br/>
        <w:t>Снимет грязь с лица и рук?</w:t>
      </w:r>
      <w:r w:rsidRPr="003D5D7E">
        <w:rPr>
          <w:rFonts w:ascii="Times New Roman" w:hAnsi="Times New Roman"/>
          <w:sz w:val="28"/>
          <w:szCs w:val="28"/>
        </w:rPr>
        <w:br/>
        <w:t>Без чего не может мама</w:t>
      </w:r>
      <w:r w:rsidRPr="003D5D7E">
        <w:rPr>
          <w:rFonts w:ascii="Times New Roman" w:hAnsi="Times New Roman"/>
          <w:sz w:val="28"/>
          <w:szCs w:val="28"/>
        </w:rPr>
        <w:br/>
        <w:t>Ни готовить, ни стирать,</w:t>
      </w:r>
      <w:r w:rsidRPr="003D5D7E">
        <w:rPr>
          <w:rFonts w:ascii="Times New Roman" w:hAnsi="Times New Roman"/>
          <w:sz w:val="28"/>
          <w:szCs w:val="28"/>
        </w:rPr>
        <w:br/>
        <w:t>Без чего, мы скажем прямо,</w:t>
      </w:r>
      <w:r w:rsidRPr="003D5D7E">
        <w:rPr>
          <w:rFonts w:ascii="Times New Roman" w:hAnsi="Times New Roman"/>
          <w:sz w:val="28"/>
          <w:szCs w:val="28"/>
        </w:rPr>
        <w:br/>
        <w:t>Человеку умирать?</w:t>
      </w:r>
      <w:r w:rsidRPr="003D5D7E">
        <w:rPr>
          <w:rFonts w:ascii="Times New Roman" w:hAnsi="Times New Roman"/>
          <w:sz w:val="28"/>
          <w:szCs w:val="28"/>
        </w:rPr>
        <w:br/>
        <w:t>Чтобы лился дождик с неба,</w:t>
      </w:r>
      <w:r w:rsidRPr="003D5D7E">
        <w:rPr>
          <w:rFonts w:ascii="Times New Roman" w:hAnsi="Times New Roman"/>
          <w:sz w:val="28"/>
          <w:szCs w:val="28"/>
        </w:rPr>
        <w:br/>
        <w:t>Чтоб росли колосья хлеба,</w:t>
      </w:r>
      <w:r w:rsidRPr="003D5D7E">
        <w:rPr>
          <w:rFonts w:ascii="Times New Roman" w:hAnsi="Times New Roman"/>
          <w:sz w:val="28"/>
          <w:szCs w:val="28"/>
        </w:rPr>
        <w:br/>
        <w:t>Чтобы плыли корабли -</w:t>
      </w:r>
      <w:r w:rsidRPr="003D5D7E">
        <w:rPr>
          <w:rFonts w:ascii="Times New Roman" w:hAnsi="Times New Roman"/>
          <w:sz w:val="28"/>
          <w:szCs w:val="28"/>
        </w:rPr>
        <w:br/>
        <w:t>Жить нельзя нам без ...</w:t>
      </w:r>
    </w:p>
    <w:p w:rsidR="008D190A" w:rsidRPr="003D5D7E" w:rsidRDefault="008D190A" w:rsidP="00485E49">
      <w:pPr>
        <w:shd w:val="clear" w:color="auto" w:fill="FFFFFF"/>
        <w:spacing w:after="0"/>
        <w:ind w:left="36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 </w:t>
      </w:r>
      <w:r w:rsidRPr="003D5D7E">
        <w:rPr>
          <w:rFonts w:ascii="Times New Roman" w:hAnsi="Times New Roman"/>
          <w:sz w:val="28"/>
          <w:szCs w:val="28"/>
        </w:rPr>
        <w:t>Воды</w:t>
      </w:r>
      <w:r w:rsidRPr="003D5D7E">
        <w:rPr>
          <w:rFonts w:ascii="Times New Roman" w:hAnsi="Times New Roman"/>
          <w:sz w:val="28"/>
          <w:szCs w:val="28"/>
        </w:rPr>
        <w:br/>
      </w:r>
      <w:r w:rsidRPr="003D5D7E">
        <w:rPr>
          <w:rFonts w:ascii="Times New Roman" w:hAnsi="Times New Roman"/>
          <w:b/>
          <w:bCs/>
          <w:sz w:val="28"/>
          <w:szCs w:val="28"/>
        </w:rPr>
        <w:t>Игра «Хорошо-плохо»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i/>
          <w:iCs/>
          <w:sz w:val="28"/>
          <w:szCs w:val="28"/>
        </w:rPr>
        <w:t>Воспитатель:</w:t>
      </w:r>
      <w:r w:rsidRPr="003D5D7E">
        <w:rPr>
          <w:rFonts w:ascii="Times New Roman" w:hAnsi="Times New Roman"/>
          <w:sz w:val="28"/>
          <w:szCs w:val="28"/>
        </w:rPr>
        <w:t xml:space="preserve"> Дети, а когда вода – это хорошо?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 Вода нужна для питья, чтобы готовить еду, умываться, мыть посуду, полы, игрушки, мыть машину стирать одежду. Водой можно закаляться. Вода нужна для того чтобы поливать цветы, растения в огороде. А ещё в воде живут различные животные и рыбы, возле воды обитают птицы. Это хорошо!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Вос-ль:</w:t>
      </w:r>
      <w:r w:rsidRPr="003D5D7E">
        <w:rPr>
          <w:rFonts w:ascii="Times New Roman" w:hAnsi="Times New Roman"/>
          <w:sz w:val="28"/>
          <w:szCs w:val="28"/>
        </w:rPr>
        <w:t>  отлично справились с заданием. Послушаем ответы второй вопрос  «Вода – это плохо. Почему?».</w:t>
      </w:r>
    </w:p>
    <w:p w:rsidR="008D190A" w:rsidRPr="003D5D7E" w:rsidRDefault="008D190A" w:rsidP="00485E4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Вода –плохо</w:t>
      </w:r>
    </w:p>
    <w:p w:rsidR="008D190A" w:rsidRPr="003D5D7E" w:rsidRDefault="008D190A" w:rsidP="00485E49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 </w:t>
      </w:r>
      <w:r w:rsidRPr="003D5D7E">
        <w:rPr>
          <w:rFonts w:ascii="Times New Roman" w:hAnsi="Times New Roman"/>
          <w:sz w:val="28"/>
          <w:szCs w:val="28"/>
        </w:rPr>
        <w:t> Если в жару напиться холодной воды, то можно заболеть. Горячей водой можно обжечься. Если не аккуратно обращаться с водой и пролить её на пол, то можно поскользнуться и упасть, большие лужи после дождя. Если часто поливать растения, они могут погибнуть. Если не умеешь плавать, можно утонуть. Бывают наводнения и тогда вода разрушает всё на своём пути не жалея ни кого и ничего.</w:t>
      </w:r>
    </w:p>
    <w:p w:rsidR="008D190A" w:rsidRPr="003D5D7E" w:rsidRDefault="008D190A" w:rsidP="000B098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 w:rsidRPr="003D5D7E">
        <w:rPr>
          <w:rFonts w:ascii="Times New Roman" w:hAnsi="Times New Roman"/>
          <w:bCs/>
          <w:sz w:val="28"/>
          <w:szCs w:val="28"/>
        </w:rPr>
        <w:t>Дети давайте мы подарим земле подарок и оформим плакат</w:t>
      </w:r>
      <w:r w:rsidRPr="003D5D7E">
        <w:rPr>
          <w:rFonts w:ascii="Times New Roman" w:hAnsi="Times New Roman"/>
          <w:b/>
          <w:bCs/>
          <w:sz w:val="28"/>
          <w:szCs w:val="28"/>
        </w:rPr>
        <w:t xml:space="preserve"> «Если бы я был волшебником». </w:t>
      </w:r>
    </w:p>
    <w:p w:rsidR="008D190A" w:rsidRPr="003D5D7E" w:rsidRDefault="008D190A" w:rsidP="000B098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(</w:t>
      </w:r>
      <w:r w:rsidRPr="003D5D7E">
        <w:rPr>
          <w:rFonts w:ascii="Times New Roman" w:hAnsi="Times New Roman"/>
          <w:sz w:val="28"/>
          <w:szCs w:val="28"/>
        </w:rPr>
        <w:t>Дети по очереди рисуют лесу подарки, объясняя их значение</w:t>
      </w:r>
      <w:r w:rsidRPr="003D5D7E">
        <w:rPr>
          <w:rFonts w:ascii="Times New Roman" w:hAnsi="Times New Roman"/>
          <w:b/>
          <w:bCs/>
          <w:sz w:val="28"/>
          <w:szCs w:val="28"/>
        </w:rPr>
        <w:t>).</w:t>
      </w:r>
    </w:p>
    <w:p w:rsidR="008D190A" w:rsidRPr="003D5D7E" w:rsidRDefault="008D190A" w:rsidP="000B098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</w:p>
    <w:p w:rsidR="008D190A" w:rsidRPr="003D5D7E" w:rsidRDefault="008D190A" w:rsidP="000B0985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 я дарю тебе солнышко, пусть оно ярко светит и согревает тебя.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дождик, пусть он напоит всех твоих жителей.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траву, чтобы смогли вернуться насекомые и животные.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деревья, чтобы вернулись птицы.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Земля я дарю тебе цветы, пусть они тебя украшают.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зверей, ведь ты для них – дом.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птиц, чтобы они радовали тебя своим пением.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насекомых, чтобы они украсили тебя своим ярким нарядом.</w:t>
      </w:r>
    </w:p>
    <w:p w:rsidR="008D190A" w:rsidRPr="003D5D7E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ягоды, ведь ими питаются птицы.</w:t>
      </w:r>
    </w:p>
    <w:p w:rsidR="008D190A" w:rsidRDefault="008D190A" w:rsidP="003D5D7E">
      <w:pPr>
        <w:numPr>
          <w:ilvl w:val="0"/>
          <w:numId w:val="2"/>
        </w:num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Земля, я дарю тебе грибы, ведь ими питаются животные.</w:t>
      </w:r>
    </w:p>
    <w:p w:rsidR="008D190A" w:rsidRDefault="008D190A" w:rsidP="00575032">
      <w:p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</w:p>
    <w:p w:rsidR="008D190A" w:rsidRPr="003D5D7E" w:rsidRDefault="008D190A" w:rsidP="00575032">
      <w:pPr>
        <w:shd w:val="clear" w:color="auto" w:fill="FFFFFF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7" o:spid="_x0000_i1032" type="#_x0000_t75" style="width:248.25pt;height:186pt;visibility:visible">
            <v:imagedata r:id="rId1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8" o:spid="_x0000_i1033" type="#_x0000_t75" style="width:256.5pt;height:192pt;visibility:visible">
            <v:imagedata r:id="rId13" o:title=""/>
          </v:shape>
        </w:pict>
      </w:r>
    </w:p>
    <w:p w:rsidR="008D190A" w:rsidRPr="003D5D7E" w:rsidRDefault="008D190A" w:rsidP="003D5D7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Вот сколько чудесных встреч приготовил нам сказочный лес.</w:t>
      </w:r>
    </w:p>
    <w:p w:rsidR="008D190A" w:rsidRPr="003D5D7E" w:rsidRDefault="008D190A" w:rsidP="000B098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 Что же нужно сделать, чтобы на нашей планете не произошло беды?</w:t>
      </w:r>
    </w:p>
    <w:p w:rsidR="008D190A" w:rsidRPr="003D5D7E" w:rsidRDefault="008D190A" w:rsidP="000B098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Дети:</w:t>
      </w:r>
      <w:r w:rsidRPr="003D5D7E">
        <w:rPr>
          <w:rFonts w:ascii="Times New Roman" w:hAnsi="Times New Roman"/>
          <w:sz w:val="28"/>
          <w:szCs w:val="28"/>
        </w:rPr>
        <w:t> (Беречь, охранять, защищать природу.) </w:t>
      </w:r>
    </w:p>
    <w:p w:rsidR="008D190A" w:rsidRPr="003D5D7E" w:rsidRDefault="008D190A" w:rsidP="000B098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Воспитатель.</w:t>
      </w:r>
    </w:p>
    <w:p w:rsidR="008D190A" w:rsidRPr="003D5D7E" w:rsidRDefault="008D190A" w:rsidP="003D5D7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Ребята, вы знаете, что кроме правил дорожного движения, которые мы все соблюдаем, есть правила поведения на планете земля, которые мы тоже должны соблюдать. Нам необходимо  научить всех – правильно вести в природе. Давайте вспомним о правилах поведения в природе.( ответы детей) А сейчас мы сделаем с вами запрещающие экологические знаки, чтобы люди знали, что нельзя делать на планете земля. Давайте наклеим запрещающие знаки и развесим их на экологической тропе.</w:t>
      </w:r>
    </w:p>
    <w:p w:rsidR="008D190A" w:rsidRPr="003D5D7E" w:rsidRDefault="008D190A" w:rsidP="003D5D7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Посмотрите на эти экологические знаки: О чем нас предупреждают знаки?</w:t>
      </w:r>
    </w:p>
    <w:p w:rsidR="008D190A" w:rsidRPr="003D5D7E" w:rsidRDefault="008D190A" w:rsidP="003D5D7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Что они обозначают?</w:t>
      </w:r>
    </w:p>
    <w:p w:rsidR="008D190A" w:rsidRPr="003D5D7E" w:rsidRDefault="008D190A" w:rsidP="003D5D7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b/>
          <w:bCs/>
          <w:sz w:val="28"/>
          <w:szCs w:val="28"/>
        </w:rPr>
        <w:t>Воспитатель.</w:t>
      </w:r>
      <w:r w:rsidRPr="003D5D7E">
        <w:rPr>
          <w:rFonts w:ascii="Times New Roman" w:hAnsi="Times New Roman"/>
          <w:sz w:val="28"/>
          <w:szCs w:val="28"/>
        </w:rPr>
        <w:t> </w:t>
      </w:r>
    </w:p>
    <w:p w:rsidR="008D190A" w:rsidRPr="003D5D7E" w:rsidRDefault="008D190A" w:rsidP="003D5D7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Важно ли то, что вы сегодня узнали? Для чего это пригодиться в жизни? Какое задание было для вас самым трудным? Почему? </w:t>
      </w:r>
    </w:p>
    <w:p w:rsidR="008D190A" w:rsidRPr="003D5D7E" w:rsidRDefault="008D190A" w:rsidP="003D5D7E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Кому сегодня было очень интересно спасать нашу землю  от загрязнений, возьмите в подарок – красный мак, а кто немного затруднялся или показалось, что это очень трудное дело – возьмите синий василек.</w:t>
      </w:r>
    </w:p>
    <w:p w:rsidR="008D190A" w:rsidRPr="003D5D7E" w:rsidRDefault="008D190A" w:rsidP="003D5D7E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3D5D7E">
        <w:rPr>
          <w:rFonts w:ascii="Times New Roman" w:hAnsi="Times New Roman"/>
          <w:sz w:val="28"/>
          <w:szCs w:val="28"/>
        </w:rPr>
        <w:t>Почему взяли красный мак? А почему ты взял – синий василёк? Мне сегодня очень приятно, что вы помогли нашей Земле – спасли её от гибели. И думаю, что в дальнейшем вы будете ежедневно защищать и беречь окружающий нас мир! Спасибо вам  за работу, ребята!</w:t>
      </w:r>
    </w:p>
    <w:p w:rsidR="008D190A" w:rsidRPr="003D5D7E" w:rsidRDefault="008D190A" w:rsidP="003D5D7E">
      <w:pPr>
        <w:rPr>
          <w:rFonts w:ascii="Times New Roman" w:hAnsi="Times New Roman"/>
          <w:sz w:val="28"/>
          <w:szCs w:val="28"/>
        </w:rPr>
      </w:pPr>
      <w:r w:rsidRPr="00581F21">
        <w:rPr>
          <w:rFonts w:ascii="Times New Roman" w:hAnsi="Times New Roman"/>
          <w:noProof/>
          <w:sz w:val="28"/>
          <w:szCs w:val="28"/>
        </w:rPr>
        <w:pict>
          <v:shape id="Рисунок 9" o:spid="_x0000_i1034" type="#_x0000_t75" style="width:306.75pt;height:198pt;visibility:visible">
            <v:imagedata r:id="rId14" o:title=""/>
          </v:shape>
        </w:pict>
      </w:r>
    </w:p>
    <w:p w:rsidR="008D190A" w:rsidRPr="000B0985" w:rsidRDefault="008D190A" w:rsidP="00AB6777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kern w:val="36"/>
          <w:sz w:val="28"/>
          <w:szCs w:val="28"/>
        </w:rPr>
      </w:pPr>
    </w:p>
    <w:p w:rsidR="008D190A" w:rsidRDefault="008D190A" w:rsidP="0003280D">
      <w:pPr>
        <w:spacing w:after="0" w:line="345" w:lineRule="atLeast"/>
        <w:textAlignment w:val="baseline"/>
        <w:rPr>
          <w:rFonts w:ascii="Times New Roman" w:hAnsi="Times New Roman"/>
          <w:color w:val="333333"/>
          <w:sz w:val="28"/>
          <w:szCs w:val="28"/>
        </w:rPr>
      </w:pPr>
      <w:r w:rsidRPr="00C60391">
        <w:rPr>
          <w:rFonts w:ascii="Times New Roman" w:hAnsi="Times New Roman"/>
          <w:color w:val="333333"/>
          <w:sz w:val="28"/>
          <w:szCs w:val="28"/>
        </w:rPr>
        <w:pict>
          <v:shape id="_x0000_i1035" type="#_x0000_t75" alt="" style="width:194.25pt;height:144.75pt">
            <v:imagedata r:id="rId15" o:title=""/>
          </v:shape>
        </w:pict>
      </w:r>
    </w:p>
    <w:sectPr w:rsidR="008D190A" w:rsidSect="0015056F">
      <w:pgSz w:w="16838" w:h="11906" w:orient="landscape"/>
      <w:pgMar w:top="850" w:right="1134" w:bottom="851" w:left="1134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31196"/>
    <w:multiLevelType w:val="multilevel"/>
    <w:tmpl w:val="92DED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8460290"/>
    <w:multiLevelType w:val="multilevel"/>
    <w:tmpl w:val="172AF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280D"/>
    <w:rsid w:val="0003280D"/>
    <w:rsid w:val="00084AD7"/>
    <w:rsid w:val="000B0985"/>
    <w:rsid w:val="0015056F"/>
    <w:rsid w:val="00177DA8"/>
    <w:rsid w:val="003D5D7E"/>
    <w:rsid w:val="00485E49"/>
    <w:rsid w:val="00575032"/>
    <w:rsid w:val="00581F21"/>
    <w:rsid w:val="008D190A"/>
    <w:rsid w:val="00AB6777"/>
    <w:rsid w:val="00B12B62"/>
    <w:rsid w:val="00BE47BF"/>
    <w:rsid w:val="00C60391"/>
    <w:rsid w:val="00FC5A8C"/>
    <w:rsid w:val="00FD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391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03280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3280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uiPriority w:val="99"/>
    <w:rsid w:val="0003280D"/>
    <w:rPr>
      <w:rFonts w:cs="Times New Roman"/>
    </w:rPr>
  </w:style>
  <w:style w:type="character" w:styleId="Hyperlink">
    <w:name w:val="Hyperlink"/>
    <w:basedOn w:val="DefaultParagraphFont"/>
    <w:uiPriority w:val="99"/>
    <w:rsid w:val="0003280D"/>
    <w:rPr>
      <w:rFonts w:cs="Times New Roman"/>
      <w:color w:val="0000FF"/>
      <w:u w:val="single"/>
    </w:rPr>
  </w:style>
  <w:style w:type="character" w:customStyle="1" w:styleId="breadcrumbs">
    <w:name w:val="breadcrumbs"/>
    <w:basedOn w:val="DefaultParagraphFont"/>
    <w:uiPriority w:val="99"/>
    <w:rsid w:val="0003280D"/>
    <w:rPr>
      <w:rFonts w:cs="Times New Roman"/>
    </w:rPr>
  </w:style>
  <w:style w:type="paragraph" w:styleId="NormalWeb">
    <w:name w:val="Normal (Web)"/>
    <w:basedOn w:val="Normal"/>
    <w:uiPriority w:val="99"/>
    <w:semiHidden/>
    <w:rsid w:val="000328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3">
    <w:name w:val="c13"/>
    <w:basedOn w:val="DefaultParagraphFont"/>
    <w:uiPriority w:val="99"/>
    <w:rsid w:val="00177DA8"/>
    <w:rPr>
      <w:rFonts w:cs="Times New Roman"/>
    </w:rPr>
  </w:style>
  <w:style w:type="character" w:customStyle="1" w:styleId="c21">
    <w:name w:val="c21"/>
    <w:basedOn w:val="DefaultParagraphFont"/>
    <w:uiPriority w:val="99"/>
    <w:rsid w:val="00177DA8"/>
    <w:rPr>
      <w:rFonts w:cs="Times New Roman"/>
    </w:rPr>
  </w:style>
  <w:style w:type="character" w:customStyle="1" w:styleId="c7">
    <w:name w:val="c7"/>
    <w:basedOn w:val="DefaultParagraphFont"/>
    <w:uiPriority w:val="99"/>
    <w:rsid w:val="00177DA8"/>
    <w:rPr>
      <w:rFonts w:cs="Times New Roman"/>
    </w:rPr>
  </w:style>
  <w:style w:type="paragraph" w:customStyle="1" w:styleId="c28">
    <w:name w:val="c28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DefaultParagraphFont"/>
    <w:uiPriority w:val="99"/>
    <w:rsid w:val="00177DA8"/>
    <w:rPr>
      <w:rFonts w:cs="Times New Roman"/>
    </w:rPr>
  </w:style>
  <w:style w:type="character" w:customStyle="1" w:styleId="c48">
    <w:name w:val="c48"/>
    <w:basedOn w:val="DefaultParagraphFont"/>
    <w:uiPriority w:val="99"/>
    <w:rsid w:val="00177DA8"/>
    <w:rPr>
      <w:rFonts w:cs="Times New Roman"/>
    </w:rPr>
  </w:style>
  <w:style w:type="paragraph" w:customStyle="1" w:styleId="c11">
    <w:name w:val="c11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DefaultParagraphFont"/>
    <w:uiPriority w:val="99"/>
    <w:rsid w:val="00177DA8"/>
    <w:rPr>
      <w:rFonts w:cs="Times New Roman"/>
    </w:rPr>
  </w:style>
  <w:style w:type="paragraph" w:customStyle="1" w:styleId="c51">
    <w:name w:val="c51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0">
    <w:name w:val="c70"/>
    <w:basedOn w:val="DefaultParagraphFont"/>
    <w:uiPriority w:val="99"/>
    <w:rsid w:val="00177DA8"/>
    <w:rPr>
      <w:rFonts w:cs="Times New Roman"/>
    </w:rPr>
  </w:style>
  <w:style w:type="character" w:customStyle="1" w:styleId="c65">
    <w:name w:val="c65"/>
    <w:basedOn w:val="DefaultParagraphFont"/>
    <w:uiPriority w:val="99"/>
    <w:rsid w:val="00177DA8"/>
    <w:rPr>
      <w:rFonts w:cs="Times New Roman"/>
    </w:rPr>
  </w:style>
  <w:style w:type="character" w:customStyle="1" w:styleId="c26">
    <w:name w:val="c26"/>
    <w:basedOn w:val="DefaultParagraphFont"/>
    <w:uiPriority w:val="99"/>
    <w:rsid w:val="00177DA8"/>
    <w:rPr>
      <w:rFonts w:cs="Times New Roman"/>
    </w:rPr>
  </w:style>
  <w:style w:type="paragraph" w:customStyle="1" w:styleId="c8">
    <w:name w:val="c8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9">
    <w:name w:val="c39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8">
    <w:name w:val="c18"/>
    <w:basedOn w:val="DefaultParagraphFont"/>
    <w:uiPriority w:val="99"/>
    <w:rsid w:val="00177DA8"/>
    <w:rPr>
      <w:rFonts w:cs="Times New Roman"/>
    </w:rPr>
  </w:style>
  <w:style w:type="character" w:customStyle="1" w:styleId="c63">
    <w:name w:val="c63"/>
    <w:basedOn w:val="DefaultParagraphFont"/>
    <w:uiPriority w:val="99"/>
    <w:rsid w:val="00177DA8"/>
    <w:rPr>
      <w:rFonts w:cs="Times New Roman"/>
    </w:rPr>
  </w:style>
  <w:style w:type="character" w:customStyle="1" w:styleId="c55">
    <w:name w:val="c55"/>
    <w:basedOn w:val="DefaultParagraphFont"/>
    <w:uiPriority w:val="99"/>
    <w:rsid w:val="00177DA8"/>
    <w:rPr>
      <w:rFonts w:cs="Times New Roman"/>
    </w:rPr>
  </w:style>
  <w:style w:type="character" w:customStyle="1" w:styleId="c46">
    <w:name w:val="c46"/>
    <w:basedOn w:val="DefaultParagraphFont"/>
    <w:uiPriority w:val="99"/>
    <w:rsid w:val="00177DA8"/>
    <w:rPr>
      <w:rFonts w:cs="Times New Roman"/>
    </w:rPr>
  </w:style>
  <w:style w:type="paragraph" w:customStyle="1" w:styleId="c64">
    <w:name w:val="c64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2">
    <w:name w:val="c62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">
    <w:name w:val="c22"/>
    <w:basedOn w:val="DefaultParagraphFont"/>
    <w:uiPriority w:val="99"/>
    <w:rsid w:val="00177DA8"/>
    <w:rPr>
      <w:rFonts w:cs="Times New Roman"/>
    </w:rPr>
  </w:style>
  <w:style w:type="character" w:customStyle="1" w:styleId="c27">
    <w:name w:val="c27"/>
    <w:basedOn w:val="DefaultParagraphFont"/>
    <w:uiPriority w:val="99"/>
    <w:rsid w:val="00177DA8"/>
    <w:rPr>
      <w:rFonts w:cs="Times New Roman"/>
    </w:rPr>
  </w:style>
  <w:style w:type="character" w:customStyle="1" w:styleId="c24">
    <w:name w:val="c24"/>
    <w:basedOn w:val="DefaultParagraphFont"/>
    <w:uiPriority w:val="99"/>
    <w:rsid w:val="00177DA8"/>
    <w:rPr>
      <w:rFonts w:cs="Times New Roman"/>
    </w:rPr>
  </w:style>
  <w:style w:type="paragraph" w:customStyle="1" w:styleId="c67">
    <w:name w:val="c67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0">
    <w:name w:val="c30"/>
    <w:basedOn w:val="Normal"/>
    <w:uiPriority w:val="99"/>
    <w:rsid w:val="00177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0">
    <w:name w:val="c60"/>
    <w:basedOn w:val="DefaultParagraphFont"/>
    <w:uiPriority w:val="99"/>
    <w:rsid w:val="00177DA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5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43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36756">
          <w:marLeft w:val="0"/>
          <w:marRight w:val="0"/>
          <w:marTop w:val="0"/>
          <w:marBottom w:val="600"/>
          <w:divBdr>
            <w:top w:val="single" w:sz="6" w:space="8" w:color="EAEAEA"/>
            <w:left w:val="none" w:sz="0" w:space="0" w:color="auto"/>
            <w:bottom w:val="single" w:sz="6" w:space="8" w:color="EAEAEA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12</Pages>
  <Words>2030</Words>
  <Characters>11573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5</cp:revision>
  <cp:lastPrinted>2016-09-15T19:26:00Z</cp:lastPrinted>
  <dcterms:created xsi:type="dcterms:W3CDTF">2016-09-15T15:11:00Z</dcterms:created>
  <dcterms:modified xsi:type="dcterms:W3CDTF">2016-11-10T15:08:00Z</dcterms:modified>
</cp:coreProperties>
</file>